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b/>
          <w:bCs/>
          <w:color w:val="000080"/>
          <w:sz w:val="28"/>
          <w:szCs w:val="28"/>
          <w:lang w:eastAsia="ru-RU"/>
        </w:rPr>
        <w:t>Отчёт МБОУ «Айшинская СОШ ЗМР РТ» о проведении месячника безопасности.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Обеспечение комплексной безопасности в МБОУ «Айшинская СОШ ЗМР РТ»  в рамках месячника безопасности   проводилось по следующим основным направлениям: антитеррористическая защищенность, гражданская оборона и действия в чрезвычайных ситуациях, профилактика молодежного экстремизма, организация инженерной и физической охраны школы. Работа по обеспечению комплексной безопасности проводилась в соответствии с утвержденными нормативными документами.</w:t>
      </w: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Целью проводимых мероприятий является выработка у педагогического персонала и учащихся школы умений и навыков по правилам поведения в экстремальных ситуациях криминогенного, техногенного и природного характера. Данная цель охватывает весь педагогический процесс и внеурочную деятельность учащихся. Содержание работы по выработке у учащихся алгоритма безопасности строится на следующих принципах: возрастной адекватности, практической целесообразности, необходимости и достаточности информации, привлечение к работе по обеспечению комплексной безопасности всего педагогического персонала и администрации школы.</w:t>
      </w:r>
    </w:p>
    <w:p w:rsidR="000C3F2E" w:rsidRPr="00545DE4" w:rsidRDefault="000C3F2E" w:rsidP="00357BC3">
      <w:pPr>
        <w:pStyle w:val="ListParagraph"/>
        <w:numPr>
          <w:ilvl w:val="0"/>
          <w:numId w:val="1"/>
        </w:numPr>
        <w:spacing w:after="0" w:line="240" w:lineRule="auto"/>
        <w:ind w:right="75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Встречи учащихся:</w:t>
      </w:r>
    </w:p>
    <w:p w:rsidR="000C3F2E" w:rsidRDefault="000C3F2E" w:rsidP="00357BC3">
      <w:pPr>
        <w:pStyle w:val="ListParagraph"/>
        <w:numPr>
          <w:ilvl w:val="2"/>
          <w:numId w:val="2"/>
        </w:numPr>
        <w:spacing w:after="0" w:line="240" w:lineRule="auto"/>
        <w:ind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- С инспекторм ГИБДД Ю.И. Леонтьевой. Беседа по теме: «Правила поведения на дороге»</w:t>
      </w:r>
    </w:p>
    <w:p w:rsidR="000C3F2E" w:rsidRPr="00393FDD" w:rsidRDefault="000C3F2E" w:rsidP="00393FDD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25875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style="width:211.5pt;height:159pt;visibility:visible">
            <v:imagedata r:id="rId5" o:title=""/>
          </v:shape>
        </w:pict>
      </w:r>
    </w:p>
    <w:p w:rsidR="000C3F2E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09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.09.2013 – С сотрудником МЧС О.А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 Никулиным. Беседа по теме: «Азбука пожарной безопасности»</w:t>
      </w:r>
    </w:p>
    <w:p w:rsidR="000C3F2E" w:rsidRPr="00545DE4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25875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 id="Рисунок 1" o:spid="_x0000_i1026" type="#_x0000_t75" style="width:219.75pt;height:163.5pt;visibility:visible">
            <v:imagedata r:id="rId6" o:title=""/>
          </v:shape>
        </w:pict>
      </w:r>
    </w:p>
    <w:p w:rsidR="000C3F2E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18.09.13 – С инспектором ПДН Л.Р. Хамидуллиной. Круглый стол по теме: « </w:t>
      </w:r>
      <w:r w:rsidRPr="00545DE4">
        <w:rPr>
          <w:rFonts w:ascii="Times New Roman" w:hAnsi="Times New Roman" w:cs="Times New Roman"/>
          <w:sz w:val="28"/>
          <w:szCs w:val="28"/>
        </w:rPr>
        <w:t>Терроризм и экстремизм – угроза обществу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»! </w:t>
      </w:r>
      <w:bookmarkStart w:id="0" w:name="_GoBack"/>
      <w:bookmarkEnd w:id="0"/>
    </w:p>
    <w:p w:rsidR="000C3F2E" w:rsidRPr="00545DE4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25875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 id="Рисунок 4" o:spid="_x0000_i1027" type="#_x0000_t75" style="width:211.5pt;height:157.5pt;visibility:visible">
            <v:imagedata r:id="rId7" o:title=""/>
          </v:shape>
        </w:pict>
      </w:r>
    </w:p>
    <w:p w:rsidR="000C3F2E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19.09.13 – с педагогами ЦСПС и Д «Родник». Беседа на тему «Мы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за мир, мы против насилия»!</w:t>
      </w:r>
    </w:p>
    <w:p w:rsidR="000C3F2E" w:rsidRPr="00393FDD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F25875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 id="Рисунок 6" o:spid="_x0000_i1028" type="#_x0000_t75" style="width:193.5pt;height:2in;visibility:visible">
            <v:imagedata r:id="rId8" o:title=""/>
          </v:shape>
        </w:pict>
      </w:r>
    </w:p>
    <w:p w:rsidR="000C3F2E" w:rsidRPr="00545DE4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C3F2E" w:rsidRPr="00545DE4" w:rsidRDefault="000C3F2E" w:rsidP="00357BC3">
      <w:pPr>
        <w:spacing w:after="0" w:line="240" w:lineRule="auto"/>
        <w:ind w:left="974" w:right="75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ходе этих встреч учащиеся получали информацию по вопросам борьбы с терроризмом и антитеррористической деятельностью, проводимой государственными органами правопорядка;</w:t>
      </w: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на уроках основы безопасности жизнедеятельности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учащиеся получили необходимую теоретическую информацию о возможных угрозах и правилах безопасного поведения. На уроках ОБЖ проводились практические занятия: фельдшер школы обучал детей практическим навыкам по оказанию первой медицинской доврачебной помощи;</w:t>
      </w: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3.  большая работа по обучению детей правилам безопасного поведения, выработки алгоритма безопасного поведения проводилась 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классными руководителями.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Разработаны и разучены с учащимися маршруты безопасного движения из школы домой;</w:t>
      </w:r>
    </w:p>
    <w:p w:rsidR="000C3F2E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4.среди учащихся  4-11-х классов был организован и проведен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 конкурс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рисунков 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под девизом «Нет террору!».</w:t>
      </w:r>
    </w:p>
    <w:p w:rsidR="000C3F2E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657FCD">
        <w:rPr>
          <w:noProof/>
          <w:lang w:eastAsia="ru-RU"/>
        </w:rPr>
        <w:pict>
          <v:shape id="Рисунок 7" o:spid="_x0000_i1029" type="#_x0000_t75" style="width:193.5pt;height:142.5pt;visibility:visible">
            <v:imagedata r:id="rId9" o:title=""/>
          </v:shape>
        </w:pict>
      </w: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5.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Классные руководители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 проводили классные часы и беседы по тематике антитеррористической безопасности, противопожарной безопасности, правилам безопасного поведения на улице и в быту;</w:t>
      </w:r>
    </w:p>
    <w:p w:rsidR="000C3F2E" w:rsidRPr="00545DE4" w:rsidRDefault="000C3F2E" w:rsidP="00451F27">
      <w:pPr>
        <w:spacing w:after="0" w:line="240" w:lineRule="auto"/>
        <w:ind w:left="75" w:right="75" w:firstLine="54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6.в области обеспечения антитеррористической защиты учащихся реализуется следующий 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комплекс мероприятий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 ежедневно проводится контроль за территорией и зданием школы на наличие опасных и подозрительных предметов.. Допуск в здание школы посторонних лиц ограничен.</w:t>
      </w:r>
    </w:p>
    <w:p w:rsidR="000C3F2E" w:rsidRPr="00545DE4" w:rsidRDefault="000C3F2E" w:rsidP="00451F27">
      <w:pPr>
        <w:spacing w:after="0" w:line="240" w:lineRule="auto"/>
        <w:ind w:left="75" w:right="75" w:firstLine="54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7.учащиеся 7-11-х классов 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приняли  активное участие в подготовке и проведении круглого  стола на тему «Терроризм-угроза обществу»,</w:t>
      </w:r>
    </w:p>
    <w:p w:rsidR="000C3F2E" w:rsidRPr="00545DE4" w:rsidRDefault="000C3F2E" w:rsidP="00985D97">
      <w:pPr>
        <w:spacing w:after="0" w:line="240" w:lineRule="auto"/>
        <w:ind w:left="75" w:right="75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  8.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классными руководителями</w:t>
      </w: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были проведены беседы по теме «Противодействие терроризму. Меры личной безопасности», в которых были задействованы учащиеся 1-11-х классов.</w:t>
      </w:r>
    </w:p>
    <w:p w:rsidR="000C3F2E" w:rsidRPr="00545DE4" w:rsidRDefault="000C3F2E" w:rsidP="00451F27">
      <w:pPr>
        <w:spacing w:after="0" w:line="240" w:lineRule="auto"/>
        <w:ind w:left="75" w:right="75" w:firstLine="540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9.</w:t>
      </w:r>
      <w:r w:rsidRPr="00545DE4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учащиеся 8-9-х классов приняли участие в конкурсе плакатов «Мы выбираем мир»!</w:t>
      </w:r>
    </w:p>
    <w:p w:rsidR="000C3F2E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10.В соответствии с планом-графиком  проводилась  тренировочная эвакуация из здания школы.</w:t>
      </w: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C3F2E" w:rsidRPr="00545DE4" w:rsidRDefault="000C3F2E" w:rsidP="00451F27">
      <w:pPr>
        <w:spacing w:after="0" w:line="240" w:lineRule="auto"/>
        <w:ind w:left="75" w:right="75" w:firstLine="540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45DE4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C3F2E" w:rsidRDefault="000C3F2E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25875"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Рисунок 3" o:spid="_x0000_i1030" type="#_x0000_t75" style="width:206.25pt;height:154.5pt;visibility:visible">
            <v:imagedata r:id="rId10" o:title=""/>
          </v:shape>
        </w:pict>
      </w:r>
    </w:p>
    <w:p w:rsidR="000C3F2E" w:rsidRDefault="000C3F2E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C3F2E" w:rsidRPr="00545DE4" w:rsidRDefault="000C3F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Директор школы                                                     Г.Р. Зиатдинова</w:t>
      </w:r>
    </w:p>
    <w:sectPr w:rsidR="000C3F2E" w:rsidRPr="00545DE4" w:rsidSect="00A95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732AE2"/>
    <w:multiLevelType w:val="multilevel"/>
    <w:tmpl w:val="90AEE944"/>
    <w:lvl w:ilvl="0">
      <w:start w:val="7"/>
      <w:numFmt w:val="decimalZero"/>
      <w:lvlText w:val="%1"/>
      <w:lvlJc w:val="left"/>
      <w:pPr>
        <w:ind w:left="960" w:hanging="960"/>
      </w:pPr>
      <w:rPr>
        <w:rFonts w:hint="default"/>
      </w:rPr>
    </w:lvl>
    <w:lvl w:ilvl="1">
      <w:start w:val="9"/>
      <w:numFmt w:val="decimalZero"/>
      <w:lvlText w:val="%1.%2"/>
      <w:lvlJc w:val="left"/>
      <w:pPr>
        <w:ind w:left="1447" w:hanging="960"/>
      </w:pPr>
      <w:rPr>
        <w:rFonts w:hint="default"/>
      </w:rPr>
    </w:lvl>
    <w:lvl w:ilvl="2">
      <w:start w:val="13"/>
      <w:numFmt w:val="decimal"/>
      <w:lvlText w:val="%1.%2.%3"/>
      <w:lvlJc w:val="left"/>
      <w:pPr>
        <w:ind w:left="1934" w:hanging="9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4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0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96" w:hanging="1800"/>
      </w:pPr>
      <w:rPr>
        <w:rFonts w:hint="default"/>
      </w:rPr>
    </w:lvl>
  </w:abstractNum>
  <w:abstractNum w:abstractNumId="1">
    <w:nsid w:val="5D8D3BFC"/>
    <w:multiLevelType w:val="hybridMultilevel"/>
    <w:tmpl w:val="73C4932A"/>
    <w:lvl w:ilvl="0" w:tplc="1C4C1150">
      <w:start w:val="1"/>
      <w:numFmt w:val="decimal"/>
      <w:lvlText w:val="%1."/>
      <w:lvlJc w:val="left"/>
      <w:pPr>
        <w:ind w:left="975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695" w:hanging="360"/>
      </w:pPr>
    </w:lvl>
    <w:lvl w:ilvl="2" w:tplc="0419001B">
      <w:start w:val="1"/>
      <w:numFmt w:val="lowerRoman"/>
      <w:lvlText w:val="%3."/>
      <w:lvlJc w:val="right"/>
      <w:pPr>
        <w:ind w:left="2415" w:hanging="180"/>
      </w:pPr>
    </w:lvl>
    <w:lvl w:ilvl="3" w:tplc="0419000F">
      <w:start w:val="1"/>
      <w:numFmt w:val="decimal"/>
      <w:lvlText w:val="%4."/>
      <w:lvlJc w:val="left"/>
      <w:pPr>
        <w:ind w:left="3135" w:hanging="360"/>
      </w:pPr>
    </w:lvl>
    <w:lvl w:ilvl="4" w:tplc="04190019">
      <w:start w:val="1"/>
      <w:numFmt w:val="lowerLetter"/>
      <w:lvlText w:val="%5."/>
      <w:lvlJc w:val="left"/>
      <w:pPr>
        <w:ind w:left="3855" w:hanging="360"/>
      </w:pPr>
    </w:lvl>
    <w:lvl w:ilvl="5" w:tplc="0419001B">
      <w:start w:val="1"/>
      <w:numFmt w:val="lowerRoman"/>
      <w:lvlText w:val="%6."/>
      <w:lvlJc w:val="right"/>
      <w:pPr>
        <w:ind w:left="4575" w:hanging="180"/>
      </w:pPr>
    </w:lvl>
    <w:lvl w:ilvl="6" w:tplc="0419000F">
      <w:start w:val="1"/>
      <w:numFmt w:val="decimal"/>
      <w:lvlText w:val="%7."/>
      <w:lvlJc w:val="left"/>
      <w:pPr>
        <w:ind w:left="5295" w:hanging="360"/>
      </w:pPr>
    </w:lvl>
    <w:lvl w:ilvl="7" w:tplc="04190019">
      <w:start w:val="1"/>
      <w:numFmt w:val="lowerLetter"/>
      <w:lvlText w:val="%8."/>
      <w:lvlJc w:val="left"/>
      <w:pPr>
        <w:ind w:left="6015" w:hanging="360"/>
      </w:pPr>
    </w:lvl>
    <w:lvl w:ilvl="8" w:tplc="0419001B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7A05"/>
    <w:rsid w:val="000C3F2E"/>
    <w:rsid w:val="00357BC3"/>
    <w:rsid w:val="00393FDD"/>
    <w:rsid w:val="00451F27"/>
    <w:rsid w:val="004A7A05"/>
    <w:rsid w:val="004D477F"/>
    <w:rsid w:val="00545DE4"/>
    <w:rsid w:val="00657FCD"/>
    <w:rsid w:val="008B104F"/>
    <w:rsid w:val="00985D97"/>
    <w:rsid w:val="00A328A6"/>
    <w:rsid w:val="00A9528B"/>
    <w:rsid w:val="00AE2FA9"/>
    <w:rsid w:val="00F25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28B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57BC3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393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93F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885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3</Pages>
  <Words>502</Words>
  <Characters>2865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Айшинская СОШ</dc:creator>
  <cp:keywords/>
  <dc:description/>
  <cp:lastModifiedBy>User</cp:lastModifiedBy>
  <cp:revision>6</cp:revision>
  <cp:lastPrinted>2013-09-25T04:28:00Z</cp:lastPrinted>
  <dcterms:created xsi:type="dcterms:W3CDTF">2013-09-24T08:34:00Z</dcterms:created>
  <dcterms:modified xsi:type="dcterms:W3CDTF">2013-09-25T04:28:00Z</dcterms:modified>
</cp:coreProperties>
</file>